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7684" w:rsidRPr="007261D9" w:rsidRDefault="003C7684" w:rsidP="003C7684">
      <w:pPr>
        <w:pStyle w:val="a3"/>
        <w:jc w:val="left"/>
        <w:rPr>
          <w:rFonts w:ascii="Verdana" w:hAnsi="Verdana"/>
          <w:sz w:val="20"/>
        </w:rPr>
      </w:pPr>
      <w:r w:rsidRPr="00F45E35">
        <w:rPr>
          <w:szCs w:val="32"/>
        </w:rPr>
        <w:tab/>
      </w:r>
      <w:r w:rsidRPr="00F45E35">
        <w:rPr>
          <w:szCs w:val="32"/>
        </w:rPr>
        <w:tab/>
      </w:r>
      <w:r w:rsidRPr="00F45E35">
        <w:rPr>
          <w:szCs w:val="32"/>
        </w:rPr>
        <w:tab/>
      </w:r>
      <w:r w:rsidRPr="00F45E35">
        <w:rPr>
          <w:szCs w:val="32"/>
        </w:rPr>
        <w:tab/>
      </w:r>
      <w:r w:rsidRPr="00F45E35">
        <w:rPr>
          <w:szCs w:val="32"/>
        </w:rPr>
        <w:tab/>
      </w:r>
      <w:r w:rsidRPr="00F45E35">
        <w:rPr>
          <w:szCs w:val="32"/>
        </w:rPr>
        <w:tab/>
      </w:r>
      <w:r w:rsidRPr="00F45E35">
        <w:rPr>
          <w:szCs w:val="32"/>
        </w:rPr>
        <w:tab/>
      </w:r>
      <w:r w:rsidRPr="00F45E35">
        <w:rPr>
          <w:szCs w:val="32"/>
        </w:rPr>
        <w:tab/>
      </w:r>
      <w:r w:rsidRPr="007261D9">
        <w:rPr>
          <w:rFonts w:ascii="Verdana" w:hAnsi="Verdana"/>
          <w:sz w:val="20"/>
        </w:rPr>
        <w:tab/>
      </w:r>
      <w:r w:rsidR="00386335">
        <w:rPr>
          <w:rFonts w:ascii="Verdana" w:hAnsi="Verdana"/>
          <w:sz w:val="20"/>
        </w:rPr>
        <w:tab/>
      </w:r>
      <w:r w:rsidR="00632FBD" w:rsidRPr="007261D9">
        <w:rPr>
          <w:rFonts w:ascii="Verdana" w:hAnsi="Verdana"/>
          <w:sz w:val="20"/>
        </w:rPr>
        <w:t xml:space="preserve"> </w:t>
      </w:r>
      <w:r w:rsidRPr="007261D9">
        <w:rPr>
          <w:rFonts w:ascii="Verdana" w:hAnsi="Verdana"/>
          <w:sz w:val="20"/>
        </w:rPr>
        <w:t>Приложение №</w:t>
      </w:r>
      <w:r w:rsidR="00BE4C52">
        <w:rPr>
          <w:rFonts w:ascii="Verdana" w:hAnsi="Verdana"/>
          <w:sz w:val="20"/>
        </w:rPr>
        <w:t xml:space="preserve"> </w:t>
      </w:r>
      <w:r w:rsidR="00BC1C2F" w:rsidRPr="007261D9">
        <w:rPr>
          <w:rFonts w:ascii="Verdana" w:hAnsi="Verdana"/>
          <w:sz w:val="20"/>
        </w:rPr>
        <w:t>4</w:t>
      </w:r>
    </w:p>
    <w:p w:rsidR="003C7684" w:rsidRPr="007261D9" w:rsidRDefault="00BE4C52" w:rsidP="003C7684">
      <w:pPr>
        <w:pStyle w:val="a3"/>
        <w:jc w:val="left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ab/>
      </w:r>
      <w:r>
        <w:rPr>
          <w:rFonts w:ascii="Verdana" w:hAnsi="Verdana"/>
          <w:sz w:val="20"/>
        </w:rPr>
        <w:tab/>
      </w:r>
    </w:p>
    <w:p w:rsidR="00BC27AB" w:rsidRPr="007261D9" w:rsidRDefault="00BC27AB" w:rsidP="003C7684">
      <w:pPr>
        <w:pStyle w:val="a3"/>
        <w:jc w:val="left"/>
        <w:rPr>
          <w:rFonts w:ascii="Verdana" w:hAnsi="Verdana"/>
          <w:sz w:val="20"/>
        </w:rPr>
      </w:pPr>
    </w:p>
    <w:p w:rsidR="000224FE" w:rsidRPr="007261D9" w:rsidRDefault="009754BC" w:rsidP="00416890">
      <w:pPr>
        <w:pStyle w:val="a3"/>
        <w:spacing w:line="360" w:lineRule="auto"/>
        <w:rPr>
          <w:rFonts w:ascii="Verdana" w:hAnsi="Verdana"/>
          <w:sz w:val="20"/>
        </w:rPr>
      </w:pPr>
      <w:r w:rsidRPr="007261D9">
        <w:rPr>
          <w:rFonts w:ascii="Verdana" w:hAnsi="Verdana"/>
          <w:sz w:val="20"/>
        </w:rPr>
        <w:t xml:space="preserve">Д </w:t>
      </w:r>
      <w:r w:rsidR="00A33974" w:rsidRPr="007261D9">
        <w:rPr>
          <w:rFonts w:ascii="Verdana" w:hAnsi="Verdana"/>
          <w:sz w:val="20"/>
        </w:rPr>
        <w:t xml:space="preserve">Е </w:t>
      </w:r>
      <w:r w:rsidRPr="007261D9">
        <w:rPr>
          <w:rFonts w:ascii="Verdana" w:hAnsi="Verdana"/>
          <w:sz w:val="20"/>
        </w:rPr>
        <w:t>К Л А Р А Ц И Я</w:t>
      </w:r>
      <w:r w:rsidR="000224FE" w:rsidRPr="007261D9">
        <w:rPr>
          <w:rFonts w:ascii="Verdana" w:hAnsi="Verdana"/>
          <w:sz w:val="20"/>
        </w:rPr>
        <w:t xml:space="preserve"> </w:t>
      </w:r>
    </w:p>
    <w:p w:rsidR="00BC2665" w:rsidRPr="007261D9" w:rsidRDefault="00BC2665" w:rsidP="00416890">
      <w:pPr>
        <w:spacing w:line="360" w:lineRule="auto"/>
        <w:jc w:val="center"/>
        <w:rPr>
          <w:rFonts w:ascii="Verdana" w:hAnsi="Verdana"/>
          <w:lang w:val="bg-BG"/>
        </w:rPr>
      </w:pPr>
    </w:p>
    <w:p w:rsidR="002100BC" w:rsidRDefault="002100BC" w:rsidP="002100BC">
      <w:pPr>
        <w:spacing w:line="360" w:lineRule="auto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Подписаният/та………………………………………………………………………………………………………………………</w:t>
      </w:r>
    </w:p>
    <w:p w:rsidR="002100BC" w:rsidRDefault="002100BC" w:rsidP="002100BC">
      <w:pPr>
        <w:spacing w:line="360" w:lineRule="auto"/>
        <w:rPr>
          <w:rFonts w:ascii="Verdana" w:hAnsi="Verdana"/>
          <w:i/>
          <w:lang w:val="bg-BG"/>
        </w:rPr>
      </w:pPr>
      <w:r>
        <w:rPr>
          <w:rFonts w:ascii="Verdana" w:hAnsi="Verdana"/>
          <w:lang w:val="bg-BG"/>
        </w:rPr>
        <w:t xml:space="preserve">                                </w:t>
      </w:r>
      <w:r>
        <w:rPr>
          <w:rFonts w:ascii="Verdana" w:hAnsi="Verdana"/>
          <w:i/>
          <w:lang w:val="bg-BG"/>
        </w:rPr>
        <w:t>/трите имена на участника или на представителя на участника/</w:t>
      </w:r>
    </w:p>
    <w:p w:rsidR="002100BC" w:rsidRDefault="002100BC" w:rsidP="002100BC">
      <w:pPr>
        <w:spacing w:line="360" w:lineRule="auto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С постоянен адрес гр./с. .…………………………, ул./ж.к. .………………………………, №……, бл……, вх……, ет……, ап……, притежаващ л.к. № ………………………., издадена на ………………… от ………………………., ЕГН/ЛНЧ …………………………., законен представител на.........................................................., ЕИК….……………………… за контакти: тел………………………………………………………, Факс ………………………, ел.поща ………………………………………………., адрес за контакти ………………………………………………….………</w:t>
      </w:r>
    </w:p>
    <w:p w:rsidR="00142EF2" w:rsidRPr="00F23462" w:rsidRDefault="00142EF2" w:rsidP="00416890">
      <w:pPr>
        <w:spacing w:line="360" w:lineRule="auto"/>
        <w:jc w:val="both"/>
        <w:rPr>
          <w:rFonts w:ascii="Verdana" w:hAnsi="Verdana"/>
          <w:lang w:val="ru-RU"/>
        </w:rPr>
      </w:pPr>
      <w:r w:rsidRPr="007261D9">
        <w:rPr>
          <w:rFonts w:ascii="Verdana" w:hAnsi="Verdana"/>
          <w:lang w:val="bg-BG"/>
        </w:rPr>
        <w:tab/>
      </w:r>
    </w:p>
    <w:p w:rsidR="00764F9E" w:rsidRPr="007261D9" w:rsidRDefault="00764F9E" w:rsidP="00416890">
      <w:pPr>
        <w:spacing w:line="360" w:lineRule="auto"/>
        <w:jc w:val="both"/>
        <w:rPr>
          <w:rFonts w:ascii="Verdana" w:hAnsi="Verdana"/>
          <w:lang w:val="bg-BG"/>
        </w:rPr>
      </w:pPr>
    </w:p>
    <w:p w:rsidR="00764F9E" w:rsidRPr="007261D9" w:rsidRDefault="00764F9E" w:rsidP="00416890">
      <w:pPr>
        <w:spacing w:line="360" w:lineRule="auto"/>
        <w:jc w:val="center"/>
        <w:rPr>
          <w:rFonts w:ascii="Verdana" w:hAnsi="Verdana"/>
          <w:b/>
          <w:lang w:val="bg-BG"/>
        </w:rPr>
      </w:pPr>
      <w:r w:rsidRPr="007261D9">
        <w:rPr>
          <w:rFonts w:ascii="Verdana" w:hAnsi="Verdana"/>
          <w:b/>
          <w:lang w:val="bg-BG"/>
        </w:rPr>
        <w:t>ДЕКЛАРИРАМ,</w:t>
      </w:r>
    </w:p>
    <w:p w:rsidR="00070F1E" w:rsidRPr="007261D9" w:rsidRDefault="00070F1E" w:rsidP="00416890">
      <w:pPr>
        <w:spacing w:line="360" w:lineRule="auto"/>
        <w:jc w:val="both"/>
        <w:rPr>
          <w:rFonts w:ascii="Verdana" w:hAnsi="Verdana"/>
          <w:b/>
          <w:lang w:val="bg-BG"/>
        </w:rPr>
      </w:pPr>
    </w:p>
    <w:p w:rsidR="000547D4" w:rsidRPr="000547D4" w:rsidRDefault="00764F9E" w:rsidP="000547D4">
      <w:pPr>
        <w:spacing w:line="360" w:lineRule="auto"/>
        <w:ind w:firstLine="720"/>
        <w:jc w:val="both"/>
        <w:rPr>
          <w:rFonts w:ascii="Verdana" w:hAnsi="Verdana"/>
          <w:bCs/>
          <w:color w:val="000000"/>
          <w:lang w:val="bg-BG"/>
        </w:rPr>
      </w:pPr>
      <w:r w:rsidRPr="007261D9">
        <w:rPr>
          <w:rFonts w:ascii="Verdana" w:hAnsi="Verdana"/>
          <w:lang w:val="bg-BG"/>
        </w:rPr>
        <w:t xml:space="preserve">Че като участник в електронен търг за продажба на </w:t>
      </w:r>
      <w:r w:rsidR="000547D4" w:rsidRPr="000547D4">
        <w:rPr>
          <w:rFonts w:ascii="Verdana" w:hAnsi="Verdana"/>
          <w:lang w:val="bg-BG" w:eastAsia="fr-FR"/>
        </w:rPr>
        <w:t>самостоятелен обект с идентификатор 05236.552.326.1.1 със застроена площ 109 кв.м по кадастралната карта и кадастралните регистри на град Бойчиновци</w:t>
      </w:r>
      <w:r w:rsidR="000547D4" w:rsidRPr="000547D4">
        <w:rPr>
          <w:rFonts w:ascii="Verdana" w:hAnsi="Verdana"/>
          <w:bCs/>
          <w:color w:val="000000"/>
          <w:lang w:val="bg-BG"/>
        </w:rPr>
        <w:t xml:space="preserve">, представляващ първи етаж от двуетажна масивна сграда, построена 1950 г. с идентификатор </w:t>
      </w:r>
      <w:r w:rsidR="000547D4" w:rsidRPr="000547D4">
        <w:rPr>
          <w:rFonts w:ascii="Verdana" w:hAnsi="Verdana"/>
          <w:lang w:val="bg-BG" w:eastAsia="fr-FR"/>
        </w:rPr>
        <w:t xml:space="preserve">05236.552.326.1, </w:t>
      </w:r>
      <w:r w:rsidR="00F7510B">
        <w:rPr>
          <w:rFonts w:ascii="Verdana" w:hAnsi="Verdana"/>
          <w:lang w:val="bg-BG" w:eastAsia="fr-FR"/>
        </w:rPr>
        <w:t>както и съответните идеални части от общите части на сградата и от правото на строеж върху държавен терен</w:t>
      </w:r>
      <w:r w:rsidR="00F7510B">
        <w:rPr>
          <w:rFonts w:ascii="Verdana" w:hAnsi="Verdana"/>
          <w:lang w:val="bg-BG" w:eastAsia="fr-FR"/>
        </w:rPr>
        <w:t xml:space="preserve">, </w:t>
      </w:r>
      <w:r w:rsidR="000547D4" w:rsidRPr="000547D4">
        <w:rPr>
          <w:rFonts w:ascii="Verdana" w:hAnsi="Verdana"/>
          <w:lang w:val="bg-BG" w:eastAsia="fr-FR"/>
        </w:rPr>
        <w:t>с административен адрес гр. Бойчиновци, ул. „Малчика“ № 6, ет.1. Предназначение на самостоятелния обект: За делова и административна дейност</w:t>
      </w:r>
      <w:r w:rsidR="000547D4" w:rsidRPr="000547D4">
        <w:rPr>
          <w:rFonts w:ascii="Verdana" w:hAnsi="Verdana"/>
          <w:bCs/>
          <w:color w:val="000000"/>
          <w:lang w:val="bg-BG"/>
        </w:rPr>
        <w:t xml:space="preserve">. Съседи на самостоятелния обект: На същия етаж – няма, под обекта – няма, над обекта 05236.552.326.1.2 </w:t>
      </w:r>
      <w:bookmarkStart w:id="0" w:name="_GoBack"/>
      <w:bookmarkEnd w:id="0"/>
      <w:r w:rsidR="000547D4" w:rsidRPr="000547D4">
        <w:rPr>
          <w:rFonts w:ascii="Verdana" w:hAnsi="Verdana"/>
          <w:bCs/>
          <w:color w:val="000000"/>
          <w:lang w:val="bg-BG"/>
        </w:rPr>
        <w:t>съгласно схема № 15-201112-11.02.2026 г.</w:t>
      </w:r>
      <w:r w:rsidR="00F7510B">
        <w:rPr>
          <w:rFonts w:ascii="Verdana" w:hAnsi="Verdana"/>
          <w:bCs/>
          <w:color w:val="000000"/>
          <w:lang w:val="bg-BG"/>
        </w:rPr>
        <w:t>,</w:t>
      </w:r>
      <w:r w:rsidR="000547D4" w:rsidRPr="000547D4">
        <w:rPr>
          <w:rFonts w:ascii="Verdana" w:hAnsi="Verdana"/>
          <w:bCs/>
          <w:color w:val="000000"/>
          <w:lang w:val="bg-BG"/>
        </w:rPr>
        <w:t xml:space="preserve"> </w:t>
      </w:r>
    </w:p>
    <w:p w:rsidR="00865F8C" w:rsidRPr="007261D9" w:rsidRDefault="00865F8C" w:rsidP="00416890">
      <w:pPr>
        <w:spacing w:line="360" w:lineRule="auto"/>
        <w:ind w:firstLine="720"/>
        <w:jc w:val="both"/>
        <w:rPr>
          <w:rFonts w:ascii="Verdana" w:hAnsi="Verdana"/>
          <w:lang w:val="bg-BG"/>
        </w:rPr>
      </w:pPr>
      <w:r w:rsidRPr="007261D9">
        <w:rPr>
          <w:rFonts w:ascii="Verdana" w:hAnsi="Verdana"/>
          <w:lang w:val="bg-BG"/>
        </w:rPr>
        <w:t>нямам просрочени публични задължения към българската държава, установени с влязъл в сила акт.</w:t>
      </w:r>
    </w:p>
    <w:p w:rsidR="001112E5" w:rsidRPr="007261D9" w:rsidRDefault="001112E5" w:rsidP="00416890">
      <w:pPr>
        <w:spacing w:line="360" w:lineRule="auto"/>
        <w:ind w:firstLine="720"/>
        <w:jc w:val="both"/>
        <w:rPr>
          <w:rFonts w:ascii="Verdana" w:hAnsi="Verdana"/>
          <w:lang w:val="bg-BG"/>
        </w:rPr>
      </w:pPr>
    </w:p>
    <w:p w:rsidR="004139EC" w:rsidRPr="007261D9" w:rsidRDefault="004139EC" w:rsidP="00416890">
      <w:pPr>
        <w:spacing w:line="360" w:lineRule="auto"/>
        <w:ind w:firstLine="720"/>
        <w:jc w:val="both"/>
        <w:rPr>
          <w:rFonts w:ascii="Verdana" w:hAnsi="Verdana"/>
          <w:lang w:val="bg-BG"/>
        </w:rPr>
      </w:pPr>
    </w:p>
    <w:p w:rsidR="001112E5" w:rsidRPr="007261D9" w:rsidRDefault="001112E5" w:rsidP="00416890">
      <w:pPr>
        <w:spacing w:line="360" w:lineRule="auto"/>
        <w:ind w:firstLine="720"/>
        <w:jc w:val="both"/>
        <w:rPr>
          <w:rFonts w:ascii="Verdana" w:hAnsi="Verdana"/>
          <w:lang w:val="bg-BG"/>
        </w:rPr>
      </w:pPr>
      <w:r w:rsidRPr="007261D9">
        <w:rPr>
          <w:rFonts w:ascii="Verdana" w:hAnsi="Verdana"/>
          <w:lang w:val="bg-BG"/>
        </w:rPr>
        <w:t>Известна ми е отговорността, която нося по чл.</w:t>
      </w:r>
      <w:r w:rsidR="00106A86" w:rsidRPr="007261D9">
        <w:rPr>
          <w:rFonts w:ascii="Verdana" w:hAnsi="Verdana"/>
          <w:lang w:val="bg-BG"/>
        </w:rPr>
        <w:t xml:space="preserve"> </w:t>
      </w:r>
      <w:r w:rsidRPr="007261D9">
        <w:rPr>
          <w:rFonts w:ascii="Verdana" w:hAnsi="Verdana"/>
          <w:lang w:val="bg-BG"/>
        </w:rPr>
        <w:t>313 от Наказателния кодекс.</w:t>
      </w:r>
    </w:p>
    <w:p w:rsidR="004139EC" w:rsidRPr="007261D9" w:rsidRDefault="004139EC" w:rsidP="00416890">
      <w:pPr>
        <w:spacing w:line="360" w:lineRule="auto"/>
        <w:ind w:firstLine="720"/>
        <w:jc w:val="both"/>
        <w:rPr>
          <w:rFonts w:ascii="Verdana" w:hAnsi="Verdana"/>
          <w:lang w:val="bg-BG"/>
        </w:rPr>
      </w:pPr>
    </w:p>
    <w:p w:rsidR="004139EC" w:rsidRPr="007261D9" w:rsidRDefault="004139EC" w:rsidP="00416890">
      <w:pPr>
        <w:spacing w:line="360" w:lineRule="auto"/>
        <w:ind w:firstLine="720"/>
        <w:jc w:val="both"/>
        <w:rPr>
          <w:rFonts w:ascii="Verdana" w:hAnsi="Verdana"/>
          <w:lang w:val="bg-BG"/>
        </w:rPr>
      </w:pPr>
    </w:p>
    <w:p w:rsidR="00142EF2" w:rsidRPr="007261D9" w:rsidRDefault="004139EC" w:rsidP="00416890">
      <w:pPr>
        <w:spacing w:line="360" w:lineRule="auto"/>
        <w:jc w:val="both"/>
        <w:rPr>
          <w:rFonts w:ascii="Verdana" w:hAnsi="Verdana"/>
          <w:lang w:val="en-US"/>
        </w:rPr>
      </w:pPr>
      <w:r w:rsidRPr="007261D9">
        <w:rPr>
          <w:rFonts w:ascii="Verdana" w:hAnsi="Verdana"/>
          <w:lang w:val="bg-BG"/>
        </w:rPr>
        <w:t xml:space="preserve">Дата………………….                                 </w:t>
      </w:r>
      <w:r w:rsidR="00070F1E" w:rsidRPr="007261D9">
        <w:rPr>
          <w:rFonts w:ascii="Verdana" w:hAnsi="Verdana"/>
          <w:lang w:val="bg-BG"/>
        </w:rPr>
        <w:t xml:space="preserve">          </w:t>
      </w:r>
      <w:r w:rsidRPr="007261D9">
        <w:rPr>
          <w:rFonts w:ascii="Verdana" w:hAnsi="Verdana"/>
          <w:lang w:val="bg-BG"/>
        </w:rPr>
        <w:t xml:space="preserve"> ПОДПИС…………………………..</w:t>
      </w:r>
    </w:p>
    <w:sectPr w:rsidR="00142EF2" w:rsidRPr="007261D9" w:rsidSect="002100BC">
      <w:pgSz w:w="11906" w:h="16838" w:code="9"/>
      <w:pgMar w:top="1276" w:right="991" w:bottom="1440" w:left="1134" w:header="708" w:footer="708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44399" w:rsidRDefault="00E44399" w:rsidP="00236A11">
      <w:r>
        <w:separator/>
      </w:r>
    </w:p>
  </w:endnote>
  <w:endnote w:type="continuationSeparator" w:id="0">
    <w:p w:rsidR="00E44399" w:rsidRDefault="00E44399" w:rsidP="00236A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44399" w:rsidRDefault="00E44399" w:rsidP="00236A11">
      <w:r>
        <w:separator/>
      </w:r>
    </w:p>
  </w:footnote>
  <w:footnote w:type="continuationSeparator" w:id="0">
    <w:p w:rsidR="00E44399" w:rsidRDefault="00E44399" w:rsidP="00236A1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925048"/>
    <w:multiLevelType w:val="hybridMultilevel"/>
    <w:tmpl w:val="A1EC6E3E"/>
    <w:lvl w:ilvl="0" w:tplc="321A6A70">
      <w:start w:val="1"/>
      <w:numFmt w:val="upperRoman"/>
      <w:lvlText w:val="%1."/>
      <w:lvlJc w:val="left"/>
      <w:pPr>
        <w:tabs>
          <w:tab w:val="num" w:pos="1365"/>
        </w:tabs>
        <w:ind w:left="1365" w:hanging="82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 w15:restartNumberingAfterBreak="0">
    <w:nsid w:val="5A9962CD"/>
    <w:multiLevelType w:val="hybridMultilevel"/>
    <w:tmpl w:val="D63658C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0225"/>
    <w:rsid w:val="000224FE"/>
    <w:rsid w:val="0003566C"/>
    <w:rsid w:val="000547D4"/>
    <w:rsid w:val="00056C4B"/>
    <w:rsid w:val="00070F1E"/>
    <w:rsid w:val="00075933"/>
    <w:rsid w:val="00092FA9"/>
    <w:rsid w:val="00106A86"/>
    <w:rsid w:val="001112E5"/>
    <w:rsid w:val="00142EF2"/>
    <w:rsid w:val="001B2937"/>
    <w:rsid w:val="001C40A9"/>
    <w:rsid w:val="002100BC"/>
    <w:rsid w:val="002165B3"/>
    <w:rsid w:val="0022027D"/>
    <w:rsid w:val="00236A11"/>
    <w:rsid w:val="00247751"/>
    <w:rsid w:val="00261192"/>
    <w:rsid w:val="002A75C9"/>
    <w:rsid w:val="002C64C6"/>
    <w:rsid w:val="002C7885"/>
    <w:rsid w:val="002C7956"/>
    <w:rsid w:val="00305818"/>
    <w:rsid w:val="003157E8"/>
    <w:rsid w:val="00315BA0"/>
    <w:rsid w:val="00357BEF"/>
    <w:rsid w:val="003679A9"/>
    <w:rsid w:val="0037064D"/>
    <w:rsid w:val="00386335"/>
    <w:rsid w:val="00387DF3"/>
    <w:rsid w:val="003C7684"/>
    <w:rsid w:val="003D55EA"/>
    <w:rsid w:val="004139EC"/>
    <w:rsid w:val="00416890"/>
    <w:rsid w:val="00420430"/>
    <w:rsid w:val="00431635"/>
    <w:rsid w:val="00453C27"/>
    <w:rsid w:val="0049553A"/>
    <w:rsid w:val="004A3EE3"/>
    <w:rsid w:val="004D71A8"/>
    <w:rsid w:val="005075D3"/>
    <w:rsid w:val="0053430A"/>
    <w:rsid w:val="00553F17"/>
    <w:rsid w:val="005776E1"/>
    <w:rsid w:val="00585522"/>
    <w:rsid w:val="005E4504"/>
    <w:rsid w:val="005F54FB"/>
    <w:rsid w:val="00624F3D"/>
    <w:rsid w:val="00632FBD"/>
    <w:rsid w:val="0064255F"/>
    <w:rsid w:val="00656C27"/>
    <w:rsid w:val="006C35F6"/>
    <w:rsid w:val="006E0D4A"/>
    <w:rsid w:val="006E34AB"/>
    <w:rsid w:val="007261D9"/>
    <w:rsid w:val="00727166"/>
    <w:rsid w:val="00735BE6"/>
    <w:rsid w:val="00751DF5"/>
    <w:rsid w:val="00764F9E"/>
    <w:rsid w:val="007F4776"/>
    <w:rsid w:val="008114B4"/>
    <w:rsid w:val="00840A4D"/>
    <w:rsid w:val="00865F8C"/>
    <w:rsid w:val="00884047"/>
    <w:rsid w:val="00890160"/>
    <w:rsid w:val="008B50B1"/>
    <w:rsid w:val="008C2B48"/>
    <w:rsid w:val="008F1C75"/>
    <w:rsid w:val="0090204B"/>
    <w:rsid w:val="009279CF"/>
    <w:rsid w:val="009479CE"/>
    <w:rsid w:val="009617DE"/>
    <w:rsid w:val="009754BC"/>
    <w:rsid w:val="00994F05"/>
    <w:rsid w:val="009A46C7"/>
    <w:rsid w:val="009D2077"/>
    <w:rsid w:val="009D6C6E"/>
    <w:rsid w:val="009E0225"/>
    <w:rsid w:val="009F522C"/>
    <w:rsid w:val="009F6597"/>
    <w:rsid w:val="00A1093A"/>
    <w:rsid w:val="00A30504"/>
    <w:rsid w:val="00A33974"/>
    <w:rsid w:val="00A415BE"/>
    <w:rsid w:val="00A614EB"/>
    <w:rsid w:val="00A763F7"/>
    <w:rsid w:val="00A82115"/>
    <w:rsid w:val="00B22F68"/>
    <w:rsid w:val="00B516AE"/>
    <w:rsid w:val="00B555D3"/>
    <w:rsid w:val="00BA34CA"/>
    <w:rsid w:val="00BB52D8"/>
    <w:rsid w:val="00BC1C2F"/>
    <w:rsid w:val="00BC2665"/>
    <w:rsid w:val="00BC27AB"/>
    <w:rsid w:val="00BD11A7"/>
    <w:rsid w:val="00BD4062"/>
    <w:rsid w:val="00BE4C52"/>
    <w:rsid w:val="00BE6E32"/>
    <w:rsid w:val="00BF05A1"/>
    <w:rsid w:val="00BF448D"/>
    <w:rsid w:val="00BF5818"/>
    <w:rsid w:val="00C033C3"/>
    <w:rsid w:val="00C8422C"/>
    <w:rsid w:val="00C8631B"/>
    <w:rsid w:val="00C8791F"/>
    <w:rsid w:val="00CB0E2B"/>
    <w:rsid w:val="00CC5DB0"/>
    <w:rsid w:val="00D21478"/>
    <w:rsid w:val="00D255BD"/>
    <w:rsid w:val="00DA7EA9"/>
    <w:rsid w:val="00DD009C"/>
    <w:rsid w:val="00DF27CD"/>
    <w:rsid w:val="00DF5768"/>
    <w:rsid w:val="00E02256"/>
    <w:rsid w:val="00E31899"/>
    <w:rsid w:val="00E35715"/>
    <w:rsid w:val="00E44399"/>
    <w:rsid w:val="00E51DC4"/>
    <w:rsid w:val="00E70A00"/>
    <w:rsid w:val="00E91864"/>
    <w:rsid w:val="00EC0BAC"/>
    <w:rsid w:val="00EC1AD7"/>
    <w:rsid w:val="00ED44D9"/>
    <w:rsid w:val="00F23462"/>
    <w:rsid w:val="00F27B43"/>
    <w:rsid w:val="00F37221"/>
    <w:rsid w:val="00F45E35"/>
    <w:rsid w:val="00F7460F"/>
    <w:rsid w:val="00F7510B"/>
    <w:rsid w:val="00F87ACE"/>
    <w:rsid w:val="00FA7522"/>
    <w:rsid w:val="00FB5B57"/>
    <w:rsid w:val="00FE5379"/>
    <w:rsid w:val="00FE70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7665526"/>
  <w15:chartTrackingRefBased/>
  <w15:docId w15:val="{A77E7913-57F7-49B1-A6CF-1E13060C77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lang w:val="en-GB" w:eastAsia="en-US"/>
    </w:rPr>
  </w:style>
  <w:style w:type="paragraph" w:styleId="1">
    <w:name w:val="heading 1"/>
    <w:basedOn w:val="a"/>
    <w:next w:val="a"/>
    <w:link w:val="10"/>
    <w:qFormat/>
    <w:rsid w:val="00ED44D9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pPr>
      <w:jc w:val="center"/>
    </w:pPr>
    <w:rPr>
      <w:b/>
      <w:sz w:val="32"/>
      <w:lang w:val="bg-BG"/>
    </w:rPr>
  </w:style>
  <w:style w:type="paragraph" w:styleId="a4">
    <w:name w:val="Body Text"/>
    <w:basedOn w:val="a"/>
    <w:pPr>
      <w:jc w:val="both"/>
    </w:pPr>
    <w:rPr>
      <w:sz w:val="24"/>
      <w:lang w:val="bg-BG"/>
    </w:rPr>
  </w:style>
  <w:style w:type="character" w:customStyle="1" w:styleId="10">
    <w:name w:val="Заглавие 1 Знак"/>
    <w:link w:val="1"/>
    <w:rsid w:val="00ED44D9"/>
    <w:rPr>
      <w:rFonts w:ascii="Cambria" w:eastAsia="Times New Roman" w:hAnsi="Cambria" w:cs="Times New Roman"/>
      <w:b/>
      <w:bCs/>
      <w:kern w:val="32"/>
      <w:sz w:val="32"/>
      <w:szCs w:val="32"/>
      <w:lang w:val="en-GB" w:eastAsia="en-US"/>
    </w:rPr>
  </w:style>
  <w:style w:type="paragraph" w:customStyle="1" w:styleId="CharChar">
    <w:name w:val="Char Char"/>
    <w:basedOn w:val="a"/>
    <w:rsid w:val="0003566C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paragraph" w:styleId="a5">
    <w:name w:val="header"/>
    <w:basedOn w:val="a"/>
    <w:link w:val="a6"/>
    <w:rsid w:val="00236A11"/>
    <w:pPr>
      <w:tabs>
        <w:tab w:val="center" w:pos="4536"/>
        <w:tab w:val="right" w:pos="9072"/>
      </w:tabs>
    </w:pPr>
  </w:style>
  <w:style w:type="character" w:customStyle="1" w:styleId="a6">
    <w:name w:val="Горен колонтитул Знак"/>
    <w:link w:val="a5"/>
    <w:rsid w:val="00236A11"/>
    <w:rPr>
      <w:lang w:val="en-GB" w:eastAsia="en-US"/>
    </w:rPr>
  </w:style>
  <w:style w:type="paragraph" w:styleId="a7">
    <w:name w:val="footer"/>
    <w:basedOn w:val="a"/>
    <w:link w:val="a8"/>
    <w:uiPriority w:val="99"/>
    <w:rsid w:val="00236A11"/>
    <w:pPr>
      <w:tabs>
        <w:tab w:val="center" w:pos="4536"/>
        <w:tab w:val="right" w:pos="9072"/>
      </w:tabs>
    </w:pPr>
  </w:style>
  <w:style w:type="character" w:customStyle="1" w:styleId="a8">
    <w:name w:val="Долен колонтитул Знак"/>
    <w:link w:val="a7"/>
    <w:uiPriority w:val="99"/>
    <w:rsid w:val="00236A11"/>
    <w:rPr>
      <w:lang w:val="en-GB" w:eastAsia="en-US"/>
    </w:rPr>
  </w:style>
  <w:style w:type="paragraph" w:styleId="a9">
    <w:name w:val="Balloon Text"/>
    <w:basedOn w:val="a"/>
    <w:link w:val="aa"/>
    <w:rsid w:val="00236A11"/>
    <w:rPr>
      <w:rFonts w:ascii="Tahoma" w:hAnsi="Tahoma" w:cs="Tahoma"/>
      <w:sz w:val="16"/>
      <w:szCs w:val="16"/>
    </w:rPr>
  </w:style>
  <w:style w:type="character" w:customStyle="1" w:styleId="aa">
    <w:name w:val="Изнесен текст Знак"/>
    <w:link w:val="a9"/>
    <w:rsid w:val="00236A11"/>
    <w:rPr>
      <w:rFonts w:ascii="Tahoma" w:hAnsi="Tahoma" w:cs="Tahoma"/>
      <w:sz w:val="16"/>
      <w:szCs w:val="16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274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86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9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2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6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0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7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7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9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425A689</Template>
  <TotalTime>2</TotalTime>
  <Pages>1</Pages>
  <Words>186</Words>
  <Characters>1383</Characters>
  <Application>Microsoft Office Word</Application>
  <DocSecurity>0</DocSecurity>
  <Lines>11</Lines>
  <Paragraphs>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М  О  Л  Б  А </vt:lpstr>
      <vt:lpstr>М  О  Л  Б  А </vt:lpstr>
    </vt:vector>
  </TitlesOfParts>
  <Company>OU Vidin</Company>
  <LinksUpToDate>false</LinksUpToDate>
  <CharactersWithSpaces>1566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  О  Л  Б  А</dc:title>
  <dc:subject/>
  <dc:creator>Velitchko Yonov</dc:creator>
  <cp:keywords/>
  <cp:lastModifiedBy>client06</cp:lastModifiedBy>
  <cp:revision>4</cp:revision>
  <cp:lastPrinted>2020-02-19T12:35:00Z</cp:lastPrinted>
  <dcterms:created xsi:type="dcterms:W3CDTF">2026-09-02T08:58:00Z</dcterms:created>
  <dcterms:modified xsi:type="dcterms:W3CDTF">2026-10-06T08:48:00Z</dcterms:modified>
</cp:coreProperties>
</file>